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494D5AE" w14:textId="77777777" w:rsidR="00F9633F" w:rsidRDefault="00000000">
      <w:pPr>
        <w:pStyle w:val="Title"/>
        <w:keepNext w:val="0"/>
        <w:tabs>
          <w:tab w:val="left" w:pos="9020"/>
          <w:tab w:val="right" w:pos="9740"/>
          <w:tab w:val="right" w:pos="10460"/>
        </w:tabs>
        <w:jc w:val="center"/>
        <w:rPr>
          <w:rFonts w:ascii="Arial" w:eastAsia="Arial" w:hAnsi="Arial" w:cs="Arial"/>
          <w:b w:val="0"/>
          <w:bCs w:val="0"/>
          <w:sz w:val="24"/>
          <w:szCs w:val="24"/>
          <w:u w:color="000000"/>
        </w:rPr>
      </w:pPr>
      <w:r>
        <w:rPr>
          <w:rFonts w:ascii="Arial" w:hAnsi="Arial"/>
          <w:b w:val="0"/>
          <w:bCs w:val="0"/>
          <w:sz w:val="24"/>
          <w:szCs w:val="24"/>
          <w:u w:color="000000"/>
        </w:rPr>
        <w:t>Dr Paul Bibby, BSc, D Clin Psychol</w:t>
      </w:r>
    </w:p>
    <w:p w14:paraId="3CD66906" w14:textId="77777777" w:rsidR="00F9633F" w:rsidRDefault="00000000">
      <w:pPr>
        <w:pStyle w:val="HeaderFooter"/>
        <w:tabs>
          <w:tab w:val="right" w:pos="9740"/>
          <w:tab w:val="right" w:pos="10460"/>
        </w:tabs>
        <w:jc w:val="center"/>
        <w:rPr>
          <w:rFonts w:ascii="Arial" w:eastAsia="Arial" w:hAnsi="Arial" w:cs="Arial"/>
        </w:rPr>
      </w:pPr>
      <w:r>
        <w:rPr>
          <w:rFonts w:ascii="Arial" w:hAnsi="Arial"/>
          <w:lang w:val="en-US"/>
        </w:rPr>
        <w:t xml:space="preserve">Chartered Clinical Psychologist, HCPC Registered </w:t>
      </w:r>
      <w:r>
        <w:rPr>
          <w:rFonts w:ascii="Arial" w:hAnsi="Arial"/>
        </w:rPr>
        <w:t>Practi</w:t>
      </w:r>
      <w:r>
        <w:rPr>
          <w:rFonts w:ascii="Arial" w:hAnsi="Arial"/>
          <w:lang w:val="en-US"/>
        </w:rPr>
        <w:t>ti</w:t>
      </w:r>
      <w:r>
        <w:rPr>
          <w:rFonts w:ascii="Arial" w:hAnsi="Arial"/>
          <w:lang w:val="de-DE"/>
        </w:rPr>
        <w:t>oner Psychologist</w:t>
      </w:r>
    </w:p>
    <w:p w14:paraId="0887EBD7" w14:textId="77777777" w:rsidR="00F9633F" w:rsidRDefault="005D4F22">
      <w:pPr>
        <w:pStyle w:val="Title"/>
        <w:keepNext w:val="0"/>
        <w:tabs>
          <w:tab w:val="left" w:pos="9020"/>
          <w:tab w:val="right" w:pos="9740"/>
          <w:tab w:val="right" w:pos="10460"/>
        </w:tabs>
        <w:jc w:val="center"/>
        <w:rPr>
          <w:rFonts w:ascii="Arial" w:eastAsia="Arial" w:hAnsi="Arial" w:cs="Arial"/>
          <w:b w:val="0"/>
          <w:bCs w:val="0"/>
          <w:sz w:val="24"/>
          <w:szCs w:val="24"/>
          <w:u w:color="000000"/>
        </w:rPr>
      </w:pPr>
      <w:r>
        <w:rPr>
          <w:rFonts w:ascii="Arial" w:hAnsi="Arial"/>
          <w:b w:val="0"/>
          <w:bCs w:val="0"/>
          <w:sz w:val="24"/>
          <w:szCs w:val="24"/>
          <w:u w:color="000000"/>
        </w:rPr>
        <w:t>23 Chapel Street, Cam, Dursley, Gloucestershire, GL11 5NX</w:t>
      </w:r>
    </w:p>
    <w:p w14:paraId="616F56B8" w14:textId="77777777" w:rsidR="007027B7" w:rsidRDefault="007027B7" w:rsidP="007027B7">
      <w:pPr>
        <w:pStyle w:val="Title"/>
        <w:keepNext w:val="0"/>
        <w:tabs>
          <w:tab w:val="left" w:pos="9020"/>
          <w:tab w:val="right" w:pos="9740"/>
          <w:tab w:val="right" w:pos="10460"/>
        </w:tabs>
        <w:jc w:val="center"/>
        <w:rPr>
          <w:rFonts w:ascii="Arial" w:hAnsi="Arial"/>
          <w:b w:val="0"/>
          <w:bCs w:val="0"/>
          <w:sz w:val="24"/>
          <w:szCs w:val="24"/>
          <w:u w:color="000000"/>
        </w:rPr>
      </w:pPr>
      <w:r>
        <w:rPr>
          <w:rFonts w:ascii="Arial" w:hAnsi="Arial"/>
          <w:b w:val="0"/>
          <w:bCs w:val="0"/>
          <w:sz w:val="24"/>
          <w:szCs w:val="24"/>
          <w:u w:color="000000"/>
        </w:rPr>
        <w:t>www.greatbearpsychology.co.uk</w:t>
      </w:r>
    </w:p>
    <w:p w14:paraId="075EB2DB" w14:textId="77777777" w:rsidR="00F9633F" w:rsidRDefault="00000000">
      <w:pPr>
        <w:pStyle w:val="Title"/>
        <w:keepNext w:val="0"/>
        <w:tabs>
          <w:tab w:val="left" w:pos="9020"/>
          <w:tab w:val="right" w:pos="9740"/>
          <w:tab w:val="right" w:pos="10460"/>
        </w:tabs>
        <w:jc w:val="center"/>
        <w:rPr>
          <w:rFonts w:ascii="Arial" w:eastAsia="Arial" w:hAnsi="Arial" w:cs="Arial"/>
          <w:b w:val="0"/>
          <w:bCs w:val="0"/>
          <w:sz w:val="24"/>
          <w:szCs w:val="24"/>
          <w:u w:color="000000"/>
        </w:rPr>
      </w:pPr>
      <w:r>
        <w:rPr>
          <w:rFonts w:ascii="Arial" w:hAnsi="Arial"/>
          <w:b w:val="0"/>
          <w:bCs w:val="0"/>
          <w:sz w:val="24"/>
          <w:szCs w:val="24"/>
          <w:u w:color="000000"/>
        </w:rPr>
        <w:t>Email: hello.gbps@gmail.com</w:t>
      </w:r>
    </w:p>
    <w:p w14:paraId="57001F26" w14:textId="77777777" w:rsidR="00F9633F" w:rsidRDefault="00000000">
      <w:pPr>
        <w:tabs>
          <w:tab w:val="left" w:pos="9020"/>
          <w:tab w:val="right" w:pos="9740"/>
          <w:tab w:val="right" w:pos="10460"/>
        </w:tabs>
        <w:spacing w:line="276" w:lineRule="auto"/>
        <w:jc w:val="center"/>
        <w:rPr>
          <w:rFonts w:ascii="Arial" w:eastAsia="Arial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Arial" w:hAnsi="Arial" w:cs="Arial Unicode MS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  <w:t>Tel: 07923 442757</w:t>
      </w:r>
    </w:p>
    <w:p w14:paraId="41C86B00" w14:textId="77777777" w:rsidR="00FD42BD" w:rsidRDefault="00FD42BD" w:rsidP="00894333">
      <w:pPr>
        <w:pStyle w:val="Default"/>
        <w:spacing w:before="0" w:after="240" w:line="240" w:lineRule="auto"/>
        <w:ind w:left="142"/>
        <w:jc w:val="both"/>
        <w:rPr>
          <w:rFonts w:ascii="Arial" w:hAnsi="Arial"/>
          <w:lang w:val="en-US"/>
        </w:rPr>
      </w:pPr>
    </w:p>
    <w:p w14:paraId="3AB7D95C" w14:textId="11ECBAD6" w:rsidR="00F9633F" w:rsidRDefault="00000000" w:rsidP="00FD42BD">
      <w:pPr>
        <w:pStyle w:val="Default"/>
        <w:spacing w:before="0" w:after="240" w:line="240" w:lineRule="auto"/>
        <w:ind w:left="142"/>
        <w:jc w:val="center"/>
        <w:rPr>
          <w:rFonts w:ascii="Arial" w:hAnsi="Arial"/>
          <w:b/>
          <w:bCs/>
          <w:lang w:val="en-US"/>
        </w:rPr>
      </w:pPr>
      <w:r w:rsidRPr="00FD42BD">
        <w:rPr>
          <w:rFonts w:ascii="Arial" w:hAnsi="Arial"/>
          <w:b/>
          <w:bCs/>
          <w:lang w:val="en-US"/>
        </w:rPr>
        <w:t>Client Data form</w:t>
      </w:r>
    </w:p>
    <w:p w14:paraId="40CD026D" w14:textId="77777777" w:rsidR="00FD42BD" w:rsidRPr="00FD42BD" w:rsidRDefault="00FD42BD" w:rsidP="00FD42BD">
      <w:pPr>
        <w:pStyle w:val="Default"/>
        <w:spacing w:before="0" w:after="240" w:line="240" w:lineRule="auto"/>
        <w:ind w:left="142"/>
        <w:jc w:val="center"/>
        <w:rPr>
          <w:rFonts w:ascii="Arial" w:eastAsia="Arial" w:hAnsi="Arial" w:cs="Arial"/>
          <w:b/>
          <w:bCs/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658"/>
        <w:gridCol w:w="6972"/>
      </w:tblGrid>
      <w:tr w:rsidR="00F9633F" w14:paraId="7AD4F9D1" w14:textId="77777777">
        <w:trPr>
          <w:trHeight w:val="295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1A6F1F" w14:textId="664B75AB" w:rsidR="00F9633F" w:rsidRPr="00190F06" w:rsidRDefault="00000000" w:rsidP="00FD42BD">
            <w:pPr>
              <w:pStyle w:val="Body"/>
              <w:numPr>
                <w:ilvl w:val="0"/>
                <w:numId w:val="2"/>
              </w:numPr>
              <w:ind w:left="376" w:hanging="376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About You</w:t>
            </w:r>
          </w:p>
        </w:tc>
        <w:tc>
          <w:tcPr>
            <w:tcW w:w="6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25C3CB" w14:textId="77777777" w:rsidR="00F9633F" w:rsidRPr="00190F06" w:rsidRDefault="00F9633F">
            <w:pPr>
              <w:rPr>
                <w:rFonts w:ascii="Arial" w:hAnsi="Arial" w:cs="Arial"/>
              </w:rPr>
            </w:pPr>
          </w:p>
        </w:tc>
      </w:tr>
      <w:tr w:rsidR="00F9633F" w14:paraId="58025C30" w14:textId="77777777">
        <w:trPr>
          <w:trHeight w:val="295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80B42C" w14:textId="77777777" w:rsidR="00F9633F" w:rsidRPr="00190F06" w:rsidRDefault="00000000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Full name</w:t>
            </w:r>
          </w:p>
        </w:tc>
        <w:tc>
          <w:tcPr>
            <w:tcW w:w="6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8CCF87" w14:textId="641D99F2" w:rsidR="00F9633F" w:rsidRPr="00190F06" w:rsidRDefault="00B91834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1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0" w:name="Text1"/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  <w:bookmarkEnd w:id="0"/>
          </w:p>
        </w:tc>
      </w:tr>
      <w:tr w:rsidR="00F9633F" w14:paraId="07FCEDE6" w14:textId="77777777">
        <w:trPr>
          <w:trHeight w:val="559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9777E0" w14:textId="77777777" w:rsidR="00F9633F" w:rsidRPr="00190F06" w:rsidRDefault="00000000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Name you prefer to be called</w:t>
            </w:r>
          </w:p>
        </w:tc>
        <w:tc>
          <w:tcPr>
            <w:tcW w:w="6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DEAF6E" w14:textId="07F960E3" w:rsidR="00F9633F" w:rsidRPr="00190F06" w:rsidRDefault="00B21558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2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" w:name="Text2"/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  <w:bookmarkEnd w:id="1"/>
          </w:p>
        </w:tc>
      </w:tr>
      <w:tr w:rsidR="00F9633F" w14:paraId="62520E27" w14:textId="77777777">
        <w:trPr>
          <w:trHeight w:val="481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F495B" w14:textId="77777777" w:rsidR="00F9633F" w:rsidRPr="00190F06" w:rsidRDefault="00000000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 xml:space="preserve">Date of birth </w:t>
            </w:r>
          </w:p>
          <w:p w14:paraId="4FEDCF65" w14:textId="77777777" w:rsidR="00F9633F" w:rsidRPr="00190F06" w:rsidRDefault="00000000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(DD/MM/YYYY)</w:t>
            </w:r>
          </w:p>
        </w:tc>
        <w:tc>
          <w:tcPr>
            <w:tcW w:w="6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3A3D64" w14:textId="6B3610BE" w:rsidR="00F9633F" w:rsidRPr="00190F06" w:rsidRDefault="006E356C" w:rsidP="003A4821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3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bookmarkStart w:id="2" w:name="Text3"/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  <w:bookmarkEnd w:id="2"/>
          </w:p>
        </w:tc>
      </w:tr>
      <w:tr w:rsidR="00F9633F" w14:paraId="2776E1E3" w14:textId="77777777">
        <w:trPr>
          <w:trHeight w:val="295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5CC82" w14:textId="77777777" w:rsidR="00F9633F" w:rsidRPr="00190F06" w:rsidRDefault="00000000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Home address</w:t>
            </w:r>
          </w:p>
        </w:tc>
        <w:tc>
          <w:tcPr>
            <w:tcW w:w="6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B33EA3" w14:textId="275F3367" w:rsidR="00F9633F" w:rsidRPr="00190F06" w:rsidRDefault="006E356C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3" w:name="Text4"/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F9633F" w14:paraId="6FBD624B" w14:textId="77777777">
        <w:trPr>
          <w:trHeight w:val="295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6C48B6C" w14:textId="77777777" w:rsidR="00F9633F" w:rsidRPr="00190F06" w:rsidRDefault="00F9633F">
            <w:pPr>
              <w:rPr>
                <w:rFonts w:ascii="Arial" w:hAnsi="Arial" w:cs="Arial"/>
              </w:rPr>
            </w:pPr>
          </w:p>
        </w:tc>
        <w:tc>
          <w:tcPr>
            <w:tcW w:w="6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256C6E" w14:textId="6617EB77" w:rsidR="00F9633F" w:rsidRPr="00190F06" w:rsidRDefault="006E356C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5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4" w:name="Text5"/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="00190F06"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  <w:bookmarkEnd w:id="4"/>
          </w:p>
        </w:tc>
      </w:tr>
      <w:tr w:rsidR="00F9633F" w14:paraId="3BC19C0D" w14:textId="77777777">
        <w:trPr>
          <w:trHeight w:val="295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70C923" w14:textId="77777777" w:rsidR="00F9633F" w:rsidRPr="00190F06" w:rsidRDefault="00F9633F">
            <w:pPr>
              <w:rPr>
                <w:rFonts w:ascii="Arial" w:hAnsi="Arial" w:cs="Arial"/>
              </w:rPr>
            </w:pPr>
          </w:p>
        </w:tc>
        <w:tc>
          <w:tcPr>
            <w:tcW w:w="6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E12127" w14:textId="5CA32351" w:rsidR="00F9633F" w:rsidRPr="00190F06" w:rsidRDefault="00577A9A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6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5" w:name="Text6"/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  <w:bookmarkEnd w:id="5"/>
          </w:p>
        </w:tc>
      </w:tr>
      <w:tr w:rsidR="00F9633F" w14:paraId="65E9F356" w14:textId="77777777">
        <w:trPr>
          <w:trHeight w:val="295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8C721F" w14:textId="77777777" w:rsidR="00F9633F" w:rsidRPr="00190F06" w:rsidRDefault="00000000">
            <w:pPr>
              <w:pStyle w:val="Body"/>
              <w:jc w:val="right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Postcode</w:t>
            </w:r>
          </w:p>
        </w:tc>
        <w:tc>
          <w:tcPr>
            <w:tcW w:w="6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02C91B" w14:textId="73E57804" w:rsidR="00F9633F" w:rsidRPr="00190F06" w:rsidRDefault="006E356C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  <w:format w:val="UPPERCASE"/>
                  </w:textInput>
                </w:ffData>
              </w:fldChar>
            </w:r>
            <w:bookmarkStart w:id="6" w:name="Text7"/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  <w:bookmarkEnd w:id="6"/>
          </w:p>
        </w:tc>
      </w:tr>
      <w:tr w:rsidR="00F9633F" w14:paraId="547C5287" w14:textId="77777777">
        <w:trPr>
          <w:trHeight w:val="295"/>
        </w:trPr>
        <w:tc>
          <w:tcPr>
            <w:tcW w:w="96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2924F9" w14:textId="67871B12" w:rsidR="00F9633F" w:rsidRPr="00190F06" w:rsidRDefault="00000000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 xml:space="preserve">Telephone contacts (provide </w:t>
            </w:r>
            <w:r w:rsidRPr="00190F06">
              <w:rPr>
                <w:rFonts w:cs="Arial"/>
                <w:b/>
                <w:bCs/>
                <w:sz w:val="24"/>
                <w:szCs w:val="24"/>
                <w:u w:val="single"/>
              </w:rPr>
              <w:t>only</w:t>
            </w:r>
            <w:r w:rsidRPr="00190F06">
              <w:rPr>
                <w:rFonts w:cs="Arial"/>
                <w:sz w:val="24"/>
                <w:szCs w:val="24"/>
              </w:rPr>
              <w:t xml:space="preserve"> those you would be happy to be contacted on)</w:t>
            </w:r>
            <w:r w:rsidR="00A746A5" w:rsidRPr="00190F06">
              <w:rPr>
                <w:rFonts w:cs="Arial"/>
                <w:sz w:val="24"/>
                <w:szCs w:val="24"/>
              </w:rPr>
              <w:t xml:space="preserve"> and indicate which are OK to leave a voicemail</w:t>
            </w:r>
          </w:p>
        </w:tc>
      </w:tr>
      <w:tr w:rsidR="00F9633F" w14:paraId="706669D4" w14:textId="77777777">
        <w:trPr>
          <w:trHeight w:val="295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76D85D" w14:textId="77777777" w:rsidR="00F9633F" w:rsidRPr="00190F06" w:rsidRDefault="00000000">
            <w:pPr>
              <w:pStyle w:val="Body"/>
              <w:jc w:val="right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Home</w:t>
            </w:r>
          </w:p>
        </w:tc>
        <w:tc>
          <w:tcPr>
            <w:tcW w:w="6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574107" w14:textId="64F18761" w:rsidR="00F9633F" w:rsidRPr="00190F06" w:rsidRDefault="0081611D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bookmarkStart w:id="7" w:name="Text8"/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  <w:bookmarkEnd w:id="7"/>
            <w:r w:rsidR="00A746A5" w:rsidRPr="00190F06">
              <w:rPr>
                <w:rFonts w:ascii="Arial" w:hAnsi="Arial" w:cs="Arial"/>
              </w:rPr>
              <w:t xml:space="preserve"> OK to leave VM? </w:t>
            </w:r>
            <w:r w:rsidR="00A746A5" w:rsidRPr="00190F06">
              <w:rPr>
                <w:rFonts w:ascii="Arial" w:hAnsi="Arial" w:cs="Arial"/>
              </w:rPr>
              <w:fldChar w:fldCharType="begin">
                <w:ffData>
                  <w:name w:val="Dropdown1"/>
                  <w:enabled/>
                  <w:calcOnExit w:val="0"/>
                  <w:ddList>
                    <w:listEntry w:val="Yes"/>
                    <w:listEntry w:val="No"/>
                  </w:ddList>
                </w:ffData>
              </w:fldChar>
            </w:r>
            <w:bookmarkStart w:id="8" w:name="Dropdown1"/>
            <w:r w:rsidR="00A746A5" w:rsidRPr="00190F06">
              <w:rPr>
                <w:rFonts w:ascii="Arial" w:hAnsi="Arial" w:cs="Arial"/>
              </w:rPr>
              <w:instrText xml:space="preserve"> FORMDROPDOWN </w:instrText>
            </w:r>
            <w:r w:rsidR="00000000" w:rsidRPr="00190F06">
              <w:rPr>
                <w:rFonts w:ascii="Arial" w:hAnsi="Arial" w:cs="Arial"/>
              </w:rPr>
            </w:r>
            <w:r w:rsidR="00000000" w:rsidRPr="00190F06">
              <w:rPr>
                <w:rFonts w:ascii="Arial" w:hAnsi="Arial" w:cs="Arial"/>
              </w:rPr>
              <w:fldChar w:fldCharType="separate"/>
            </w:r>
            <w:r w:rsidR="00A746A5" w:rsidRPr="00190F06">
              <w:rPr>
                <w:rFonts w:ascii="Arial" w:hAnsi="Arial" w:cs="Arial"/>
              </w:rPr>
              <w:fldChar w:fldCharType="end"/>
            </w:r>
            <w:bookmarkEnd w:id="8"/>
          </w:p>
        </w:tc>
      </w:tr>
      <w:tr w:rsidR="00F9633F" w14:paraId="1BF4673E" w14:textId="77777777">
        <w:trPr>
          <w:trHeight w:val="295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3F6E460" w14:textId="77777777" w:rsidR="00F9633F" w:rsidRPr="00190F06" w:rsidRDefault="00000000">
            <w:pPr>
              <w:pStyle w:val="Body"/>
              <w:jc w:val="right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Mobile</w:t>
            </w:r>
          </w:p>
        </w:tc>
        <w:tc>
          <w:tcPr>
            <w:tcW w:w="6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A4022D" w14:textId="2C32CFBB" w:rsidR="00F9633F" w:rsidRPr="00190F06" w:rsidRDefault="0081611D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9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bookmarkStart w:id="9" w:name="Text9"/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  <w:bookmarkEnd w:id="9"/>
            <w:r w:rsidR="00A746A5" w:rsidRPr="00190F06">
              <w:rPr>
                <w:rFonts w:ascii="Arial" w:hAnsi="Arial" w:cs="Arial"/>
              </w:rPr>
              <w:t xml:space="preserve"> OK to leave VM? </w:t>
            </w:r>
            <w:r w:rsidR="00A746A5" w:rsidRPr="00190F06">
              <w:rPr>
                <w:rFonts w:ascii="Arial" w:hAnsi="Arial" w:cs="Arial"/>
              </w:rPr>
              <w:fldChar w:fldCharType="begin">
                <w:ffData>
                  <w:name w:val="Dropdown2"/>
                  <w:enabled/>
                  <w:calcOnExit w:val="0"/>
                  <w:ddList>
                    <w:listEntry w:val="Yes"/>
                    <w:listEntry w:val="No"/>
                  </w:ddList>
                </w:ffData>
              </w:fldChar>
            </w:r>
            <w:bookmarkStart w:id="10" w:name="Dropdown2"/>
            <w:r w:rsidR="00A746A5" w:rsidRPr="00190F06">
              <w:rPr>
                <w:rFonts w:ascii="Arial" w:hAnsi="Arial" w:cs="Arial"/>
              </w:rPr>
              <w:instrText xml:space="preserve"> FORMDROPDOWN </w:instrText>
            </w:r>
            <w:r w:rsidR="00000000" w:rsidRPr="00190F06">
              <w:rPr>
                <w:rFonts w:ascii="Arial" w:hAnsi="Arial" w:cs="Arial"/>
              </w:rPr>
            </w:r>
            <w:r w:rsidR="00000000" w:rsidRPr="00190F06">
              <w:rPr>
                <w:rFonts w:ascii="Arial" w:hAnsi="Arial" w:cs="Arial"/>
              </w:rPr>
              <w:fldChar w:fldCharType="separate"/>
            </w:r>
            <w:r w:rsidR="00A746A5" w:rsidRPr="00190F06">
              <w:rPr>
                <w:rFonts w:ascii="Arial" w:hAnsi="Arial" w:cs="Arial"/>
              </w:rPr>
              <w:fldChar w:fldCharType="end"/>
            </w:r>
            <w:bookmarkEnd w:id="10"/>
          </w:p>
        </w:tc>
      </w:tr>
      <w:tr w:rsidR="00F9633F" w14:paraId="5E7C5F83" w14:textId="77777777">
        <w:trPr>
          <w:trHeight w:val="279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2988C6" w14:textId="77777777" w:rsidR="00F9633F" w:rsidRPr="00190F06" w:rsidRDefault="00000000">
            <w:pPr>
              <w:pStyle w:val="Body"/>
              <w:jc w:val="right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Work/college/university</w:t>
            </w:r>
          </w:p>
        </w:tc>
        <w:tc>
          <w:tcPr>
            <w:tcW w:w="6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0BFD6" w14:textId="2CCA61AC" w:rsidR="00F9633F" w:rsidRPr="00190F06" w:rsidRDefault="0081611D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10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bookmarkStart w:id="11" w:name="Text10"/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  <w:bookmarkEnd w:id="11"/>
            <w:r w:rsidR="00A746A5" w:rsidRPr="00190F06">
              <w:rPr>
                <w:rFonts w:ascii="Arial" w:hAnsi="Arial" w:cs="Arial"/>
              </w:rPr>
              <w:t xml:space="preserve"> OK to leave VM? </w:t>
            </w:r>
            <w:r w:rsidR="00A746A5" w:rsidRPr="00190F06">
              <w:rPr>
                <w:rFonts w:ascii="Arial" w:hAnsi="Arial" w:cs="Arial"/>
              </w:rPr>
              <w:fldChar w:fldCharType="begin">
                <w:ffData>
                  <w:name w:val="Dropdown3"/>
                  <w:enabled/>
                  <w:calcOnExit w:val="0"/>
                  <w:ddList>
                    <w:listEntry w:val="Yes"/>
                    <w:listEntry w:val="No"/>
                  </w:ddList>
                </w:ffData>
              </w:fldChar>
            </w:r>
            <w:bookmarkStart w:id="12" w:name="Dropdown3"/>
            <w:r w:rsidR="00A746A5" w:rsidRPr="00190F06">
              <w:rPr>
                <w:rFonts w:ascii="Arial" w:hAnsi="Arial" w:cs="Arial"/>
              </w:rPr>
              <w:instrText xml:space="preserve"> FORMDROPDOWN </w:instrText>
            </w:r>
            <w:r w:rsidR="00000000" w:rsidRPr="00190F06">
              <w:rPr>
                <w:rFonts w:ascii="Arial" w:hAnsi="Arial" w:cs="Arial"/>
              </w:rPr>
            </w:r>
            <w:r w:rsidR="00000000" w:rsidRPr="00190F06">
              <w:rPr>
                <w:rFonts w:ascii="Arial" w:hAnsi="Arial" w:cs="Arial"/>
              </w:rPr>
              <w:fldChar w:fldCharType="separate"/>
            </w:r>
            <w:r w:rsidR="00A746A5" w:rsidRPr="00190F06">
              <w:rPr>
                <w:rFonts w:ascii="Arial" w:hAnsi="Arial" w:cs="Arial"/>
              </w:rPr>
              <w:fldChar w:fldCharType="end"/>
            </w:r>
            <w:bookmarkEnd w:id="12"/>
          </w:p>
        </w:tc>
      </w:tr>
      <w:tr w:rsidR="00F9633F" w14:paraId="4F54092C" w14:textId="77777777">
        <w:trPr>
          <w:trHeight w:val="295"/>
        </w:trPr>
        <w:tc>
          <w:tcPr>
            <w:tcW w:w="265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736439" w14:textId="77777777" w:rsidR="00F9633F" w:rsidRPr="00190F06" w:rsidRDefault="00000000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Email address</w:t>
            </w:r>
          </w:p>
        </w:tc>
        <w:tc>
          <w:tcPr>
            <w:tcW w:w="69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8DAF0" w14:textId="7553E58C" w:rsidR="00F9633F" w:rsidRPr="00190F06" w:rsidRDefault="0081611D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11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bookmarkStart w:id="13" w:name="Text11"/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="00B91834"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  <w:bookmarkEnd w:id="13"/>
            <w:r w:rsidR="00E05FF0" w:rsidRPr="00190F06">
              <w:rPr>
                <w:rFonts w:ascii="Arial" w:hAnsi="Arial" w:cs="Arial"/>
              </w:rPr>
              <w:tab/>
            </w:r>
          </w:p>
        </w:tc>
      </w:tr>
    </w:tbl>
    <w:p w14:paraId="65F0AA9C" w14:textId="77777777" w:rsidR="00F9633F" w:rsidRDefault="00F9633F">
      <w:pPr>
        <w:tabs>
          <w:tab w:val="left" w:pos="9020"/>
          <w:tab w:val="right" w:pos="9740"/>
          <w:tab w:val="right" w:pos="10460"/>
        </w:tabs>
        <w:spacing w:line="276" w:lineRule="auto"/>
        <w:rPr>
          <w:rFonts w:ascii="Arial" w:eastAsia="Arial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3B73301F" w14:textId="77777777" w:rsidR="00FD42BD" w:rsidRDefault="00FD42BD">
      <w:pPr>
        <w:pStyle w:val="Body"/>
        <w:jc w:val="center"/>
        <w:rPr>
          <w:b/>
          <w:bCs/>
          <w:i/>
          <w:iCs/>
        </w:rPr>
      </w:pPr>
    </w:p>
    <w:p w14:paraId="10A52FF1" w14:textId="77777777" w:rsidR="00FD42BD" w:rsidRDefault="00FD42BD">
      <w:pPr>
        <w:pStyle w:val="Body"/>
        <w:jc w:val="center"/>
        <w:rPr>
          <w:b/>
          <w:bCs/>
          <w:i/>
          <w:iCs/>
        </w:rPr>
      </w:pPr>
    </w:p>
    <w:p w14:paraId="502F1DFC" w14:textId="77777777" w:rsidR="00FD42BD" w:rsidRDefault="00FD42BD">
      <w:pPr>
        <w:pStyle w:val="Body"/>
        <w:jc w:val="center"/>
        <w:rPr>
          <w:b/>
          <w:bCs/>
          <w:i/>
          <w:iCs/>
        </w:rPr>
      </w:pPr>
    </w:p>
    <w:p w14:paraId="5CCE0367" w14:textId="2C2CDD36" w:rsidR="00F9633F" w:rsidRDefault="00000000">
      <w:pPr>
        <w:pStyle w:val="Body"/>
        <w:jc w:val="center"/>
        <w:rPr>
          <w:b/>
          <w:bCs/>
          <w:i/>
          <w:iCs/>
        </w:rPr>
      </w:pPr>
      <w:r>
        <w:rPr>
          <w:b/>
          <w:bCs/>
          <w:i/>
          <w:iCs/>
        </w:rPr>
        <w:t xml:space="preserve">Please turn over to provide GP and Emergency Contact </w:t>
      </w:r>
      <w:proofErr w:type="gramStart"/>
      <w:r>
        <w:rPr>
          <w:b/>
          <w:bCs/>
          <w:i/>
          <w:iCs/>
        </w:rPr>
        <w:t>details</w:t>
      </w:r>
      <w:proofErr w:type="gramEnd"/>
    </w:p>
    <w:p w14:paraId="6665735D" w14:textId="77777777" w:rsidR="00F9633F" w:rsidRDefault="00F9633F">
      <w:pPr>
        <w:tabs>
          <w:tab w:val="left" w:pos="9020"/>
          <w:tab w:val="right" w:pos="9740"/>
          <w:tab w:val="right" w:pos="10460"/>
        </w:tabs>
        <w:spacing w:line="276" w:lineRule="auto"/>
        <w:rPr>
          <w:rFonts w:ascii="Arial" w:eastAsia="Arial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p w14:paraId="5D0794AB" w14:textId="77777777" w:rsidR="00F9633F" w:rsidRDefault="00F9633F">
      <w:pPr>
        <w:tabs>
          <w:tab w:val="left" w:pos="9020"/>
          <w:tab w:val="right" w:pos="9740"/>
          <w:tab w:val="right" w:pos="10460"/>
        </w:tabs>
        <w:spacing w:line="276" w:lineRule="auto"/>
        <w:rPr>
          <w:rFonts w:ascii="Arial" w:eastAsia="Arial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15"/>
        <w:gridCol w:w="6915"/>
      </w:tblGrid>
      <w:tr w:rsidR="00F9633F" w:rsidRPr="00190F06" w14:paraId="00959016" w14:textId="77777777">
        <w:trPr>
          <w:trHeight w:val="295"/>
        </w:trPr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9F2F3F" w14:textId="263C5E73" w:rsidR="00F9633F" w:rsidRPr="00190F06" w:rsidRDefault="00000000" w:rsidP="00FD42BD">
            <w:pPr>
              <w:pStyle w:val="Body"/>
              <w:numPr>
                <w:ilvl w:val="0"/>
                <w:numId w:val="2"/>
              </w:numPr>
              <w:ind w:left="376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lastRenderedPageBreak/>
              <w:t>GP Details</w:t>
            </w:r>
          </w:p>
        </w:tc>
        <w:tc>
          <w:tcPr>
            <w:tcW w:w="6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E47627" w14:textId="77777777" w:rsidR="00F9633F" w:rsidRPr="00190F06" w:rsidRDefault="00F9633F">
            <w:pPr>
              <w:rPr>
                <w:rFonts w:ascii="Arial" w:hAnsi="Arial" w:cs="Arial"/>
              </w:rPr>
            </w:pPr>
          </w:p>
        </w:tc>
      </w:tr>
      <w:tr w:rsidR="00F9633F" w:rsidRPr="00190F06" w14:paraId="7E8CF756" w14:textId="77777777">
        <w:trPr>
          <w:trHeight w:val="839"/>
        </w:trPr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C54E46" w14:textId="77777777" w:rsidR="00F9633F" w:rsidRPr="00190F06" w:rsidRDefault="00000000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Name of GP Practice where you are registered</w:t>
            </w:r>
          </w:p>
        </w:tc>
        <w:tc>
          <w:tcPr>
            <w:tcW w:w="6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588257" w14:textId="519AAC75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4" w:name="Text12"/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  <w:bookmarkEnd w:id="14"/>
          </w:p>
        </w:tc>
      </w:tr>
      <w:tr w:rsidR="00F9633F" w:rsidRPr="00190F06" w14:paraId="60F006CA" w14:textId="77777777">
        <w:trPr>
          <w:trHeight w:val="295"/>
        </w:trPr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993D9" w14:textId="77777777" w:rsidR="00F9633F" w:rsidRPr="00190F06" w:rsidRDefault="00000000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GP Practice address</w:t>
            </w:r>
          </w:p>
        </w:tc>
        <w:tc>
          <w:tcPr>
            <w:tcW w:w="6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A98F6D" w14:textId="68B56A4E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bookmarkStart w:id="15" w:name="Text13"/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  <w:bookmarkEnd w:id="15"/>
          </w:p>
        </w:tc>
      </w:tr>
      <w:tr w:rsidR="00F9633F" w:rsidRPr="00190F06" w14:paraId="52DD42E5" w14:textId="77777777">
        <w:trPr>
          <w:trHeight w:val="295"/>
        </w:trPr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414F94" w14:textId="77777777" w:rsidR="00F9633F" w:rsidRPr="00190F06" w:rsidRDefault="00F9633F">
            <w:pPr>
              <w:rPr>
                <w:rFonts w:ascii="Arial" w:hAnsi="Arial" w:cs="Arial"/>
              </w:rPr>
            </w:pPr>
          </w:p>
        </w:tc>
        <w:tc>
          <w:tcPr>
            <w:tcW w:w="6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B96CA57" w14:textId="03838152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  <w:tr w:rsidR="00F9633F" w:rsidRPr="00190F06" w14:paraId="7793FFEE" w14:textId="77777777">
        <w:trPr>
          <w:trHeight w:val="295"/>
        </w:trPr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5C3C7D" w14:textId="77777777" w:rsidR="00F9633F" w:rsidRPr="00190F06" w:rsidRDefault="00F9633F">
            <w:pPr>
              <w:rPr>
                <w:rFonts w:ascii="Arial" w:hAnsi="Arial" w:cs="Arial"/>
              </w:rPr>
            </w:pPr>
          </w:p>
        </w:tc>
        <w:tc>
          <w:tcPr>
            <w:tcW w:w="6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892D1A" w14:textId="6704D94A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  <w:tr w:rsidR="00F9633F" w:rsidRPr="00190F06" w14:paraId="1F56CB00" w14:textId="77777777">
        <w:trPr>
          <w:trHeight w:val="295"/>
        </w:trPr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CE443A" w14:textId="77777777" w:rsidR="00F9633F" w:rsidRPr="00190F06" w:rsidRDefault="00000000">
            <w:pPr>
              <w:pStyle w:val="Body"/>
              <w:jc w:val="right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Postcode</w:t>
            </w:r>
          </w:p>
        </w:tc>
        <w:tc>
          <w:tcPr>
            <w:tcW w:w="6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1C14CD" w14:textId="0EF68C4C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  <w:format w:val="UPPER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  <w:tr w:rsidR="00F9633F" w:rsidRPr="00190F06" w14:paraId="3C3A9C8C" w14:textId="77777777">
        <w:trPr>
          <w:trHeight w:val="295"/>
        </w:trPr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68043" w14:textId="77777777" w:rsidR="00F9633F" w:rsidRPr="00190F06" w:rsidRDefault="00000000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Telephone</w:t>
            </w:r>
          </w:p>
        </w:tc>
        <w:tc>
          <w:tcPr>
            <w:tcW w:w="6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636C31" w14:textId="01E9D6E2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  <w:tr w:rsidR="00F9633F" w:rsidRPr="00190F06" w14:paraId="360808A0" w14:textId="77777777">
        <w:trPr>
          <w:trHeight w:val="481"/>
        </w:trPr>
        <w:tc>
          <w:tcPr>
            <w:tcW w:w="27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946D5E" w14:textId="77777777" w:rsidR="00F9633F" w:rsidRPr="00190F06" w:rsidRDefault="00000000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Name of GP registered with (if known)</w:t>
            </w:r>
          </w:p>
        </w:tc>
        <w:tc>
          <w:tcPr>
            <w:tcW w:w="691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348610" w14:textId="42D7FCB2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13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</w:tbl>
    <w:p w14:paraId="6D3FC2DB" w14:textId="77777777" w:rsidR="00F9633F" w:rsidRDefault="00F9633F">
      <w:pPr>
        <w:tabs>
          <w:tab w:val="left" w:pos="9020"/>
          <w:tab w:val="right" w:pos="9740"/>
          <w:tab w:val="right" w:pos="10460"/>
        </w:tabs>
        <w:spacing w:line="276" w:lineRule="auto"/>
        <w:rPr>
          <w:rFonts w:ascii="Arial" w:eastAsia="Arial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60"/>
        <w:gridCol w:w="6870"/>
      </w:tblGrid>
      <w:tr w:rsidR="00F9633F" w:rsidRPr="00190F06" w14:paraId="5C3B8AE6" w14:textId="77777777">
        <w:trPr>
          <w:trHeight w:val="295"/>
        </w:trPr>
        <w:tc>
          <w:tcPr>
            <w:tcW w:w="96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233881" w14:textId="240045B5" w:rsidR="00F9633F" w:rsidRPr="00190F06" w:rsidRDefault="00000000" w:rsidP="00FC2E70">
            <w:pPr>
              <w:pStyle w:val="Body"/>
              <w:numPr>
                <w:ilvl w:val="0"/>
                <w:numId w:val="2"/>
              </w:numPr>
              <w:ind w:left="376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Emergency contact details</w:t>
            </w:r>
          </w:p>
        </w:tc>
      </w:tr>
      <w:tr w:rsidR="00F9633F" w:rsidRPr="00190F06" w14:paraId="53A1088B" w14:textId="77777777">
        <w:trPr>
          <w:trHeight w:val="295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4C71D1" w14:textId="77777777" w:rsidR="00F9633F" w:rsidRPr="00190F06" w:rsidRDefault="00000000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Name</w:t>
            </w: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B75E14" w14:textId="312A86A3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12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  <w:tr w:rsidR="00F9633F" w:rsidRPr="00190F06" w14:paraId="666FC8AD" w14:textId="77777777">
        <w:trPr>
          <w:trHeight w:val="295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D1B02F" w14:textId="77777777" w:rsidR="00F9633F" w:rsidRPr="00190F06" w:rsidRDefault="00000000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Address</w:t>
            </w: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E60E64B" w14:textId="6689A928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  <w:tr w:rsidR="00F9633F" w:rsidRPr="00190F06" w14:paraId="239C4921" w14:textId="77777777">
        <w:trPr>
          <w:trHeight w:val="295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9727162" w14:textId="77777777" w:rsidR="00F9633F" w:rsidRPr="00190F06" w:rsidRDefault="00F9633F">
            <w:pPr>
              <w:rPr>
                <w:rFonts w:ascii="Arial" w:hAnsi="Arial" w:cs="Arial"/>
              </w:rPr>
            </w:pP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74A2F4" w14:textId="4A2B46A9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  <w:tr w:rsidR="00F9633F" w:rsidRPr="00190F06" w14:paraId="1F971694" w14:textId="77777777">
        <w:trPr>
          <w:trHeight w:val="295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AE2C56" w14:textId="77777777" w:rsidR="00F9633F" w:rsidRPr="00190F06" w:rsidRDefault="00F9633F">
            <w:pPr>
              <w:rPr>
                <w:rFonts w:ascii="Arial" w:hAnsi="Arial" w:cs="Arial"/>
              </w:rPr>
            </w:pP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E7C5AB" w14:textId="7942A725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  <w:tr w:rsidR="00F9633F" w:rsidRPr="00190F06" w14:paraId="04A731D7" w14:textId="77777777">
        <w:trPr>
          <w:trHeight w:val="295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9DCFF" w14:textId="77777777" w:rsidR="00F9633F" w:rsidRPr="00190F06" w:rsidRDefault="00000000">
            <w:pPr>
              <w:pStyle w:val="Body"/>
              <w:jc w:val="right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Postcode</w:t>
            </w: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6AFE313" w14:textId="0C9DD3E3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7"/>
                  <w:enabled/>
                  <w:calcOnExit w:val="0"/>
                  <w:textInput>
                    <w:maxLength w:val="10"/>
                    <w:format w:val="UPPER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  <w:tr w:rsidR="00F9633F" w:rsidRPr="00190F06" w14:paraId="784A4EA4" w14:textId="77777777">
        <w:trPr>
          <w:trHeight w:val="295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2FB8BC" w14:textId="77777777" w:rsidR="00F9633F" w:rsidRPr="00190F06" w:rsidRDefault="00000000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Telephone</w:t>
            </w: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CEBD8B" w14:textId="77777777" w:rsidR="00F9633F" w:rsidRPr="00190F06" w:rsidRDefault="00F9633F">
            <w:pPr>
              <w:rPr>
                <w:rFonts w:ascii="Arial" w:hAnsi="Arial" w:cs="Arial"/>
              </w:rPr>
            </w:pPr>
          </w:p>
        </w:tc>
      </w:tr>
      <w:tr w:rsidR="00F9633F" w:rsidRPr="00190F06" w14:paraId="492F8880" w14:textId="77777777">
        <w:trPr>
          <w:trHeight w:val="295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5B7DEEA" w14:textId="77777777" w:rsidR="00F9633F" w:rsidRPr="00190F06" w:rsidRDefault="00000000">
            <w:pPr>
              <w:pStyle w:val="Body"/>
              <w:jc w:val="right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Home</w:t>
            </w: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EFA23C" w14:textId="5332F817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  <w:tr w:rsidR="00F9633F" w:rsidRPr="00190F06" w14:paraId="01940C78" w14:textId="77777777">
        <w:trPr>
          <w:trHeight w:val="295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9472E3" w14:textId="77777777" w:rsidR="00F9633F" w:rsidRPr="00190F06" w:rsidRDefault="00000000">
            <w:pPr>
              <w:pStyle w:val="Body"/>
              <w:jc w:val="right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Mobile</w:t>
            </w: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0846E1" w14:textId="65646EFB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  <w:tr w:rsidR="00F9633F" w:rsidRPr="00190F06" w14:paraId="4BFEC7DE" w14:textId="77777777">
        <w:trPr>
          <w:trHeight w:val="295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AF0C32" w14:textId="77777777" w:rsidR="00F9633F" w:rsidRPr="00190F06" w:rsidRDefault="00000000">
            <w:pPr>
              <w:pStyle w:val="Body"/>
              <w:jc w:val="right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Work/college/university</w:t>
            </w: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73A147" w14:textId="59029136" w:rsidR="00F9633F" w:rsidRPr="00190F06" w:rsidRDefault="00FC2E70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8"/>
                  <w:enabled/>
                  <w:calcOnExit w:val="0"/>
                  <w:textInput>
                    <w:format w:val="LOWER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</w:tbl>
    <w:p w14:paraId="08467226" w14:textId="77777777" w:rsidR="00F9633F" w:rsidRDefault="00F9633F">
      <w:pPr>
        <w:tabs>
          <w:tab w:val="left" w:pos="9020"/>
          <w:tab w:val="right" w:pos="9740"/>
          <w:tab w:val="right" w:pos="10460"/>
        </w:tabs>
        <w:spacing w:line="276" w:lineRule="auto"/>
        <w:rPr>
          <w:rFonts w:ascii="Arial" w:eastAsia="Arial" w:hAnsi="Arial" w:cs="Arial"/>
          <w:color w:val="000000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</w:p>
    <w:tbl>
      <w:tblPr>
        <w:tblW w:w="9630" w:type="dxa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60"/>
        <w:gridCol w:w="6870"/>
      </w:tblGrid>
      <w:tr w:rsidR="007F2B09" w:rsidRPr="00190F06" w14:paraId="32CD498E" w14:textId="77777777" w:rsidTr="007D1D5E">
        <w:trPr>
          <w:trHeight w:val="295"/>
        </w:trPr>
        <w:tc>
          <w:tcPr>
            <w:tcW w:w="96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D5D5D5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72E523" w14:textId="2FD0255F" w:rsidR="007F2B09" w:rsidRPr="00190F06" w:rsidRDefault="007F2B09" w:rsidP="007F2B09">
            <w:pPr>
              <w:pStyle w:val="Body"/>
              <w:numPr>
                <w:ilvl w:val="0"/>
                <w:numId w:val="2"/>
              </w:numPr>
              <w:ind w:left="376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Consent to Share Information</w:t>
            </w:r>
          </w:p>
        </w:tc>
      </w:tr>
      <w:tr w:rsidR="007F2B09" w:rsidRPr="00190F06" w14:paraId="7DB09B5F" w14:textId="77777777" w:rsidTr="00F20106">
        <w:trPr>
          <w:trHeight w:val="295"/>
        </w:trPr>
        <w:tc>
          <w:tcPr>
            <w:tcW w:w="96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F43235D" w14:textId="33F1974F" w:rsidR="007F2B09" w:rsidRPr="00190F06" w:rsidRDefault="007F2B09" w:rsidP="007D1D5E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  <w:i/>
                <w:iCs/>
              </w:rPr>
              <w:t>I give my permission for Dr Paul Bibby to discuss my care with the following individuals/representatives of organizations:</w:t>
            </w:r>
          </w:p>
        </w:tc>
      </w:tr>
      <w:tr w:rsidR="007F2B09" w:rsidRPr="00190F06" w14:paraId="4C6B770F" w14:textId="77777777" w:rsidTr="007D1D5E">
        <w:trPr>
          <w:trHeight w:val="295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457DA0" w14:textId="364A4008" w:rsidR="007F2B09" w:rsidRPr="00190F06" w:rsidRDefault="007F2B09" w:rsidP="007D1D5E">
            <w:pPr>
              <w:pStyle w:val="Body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Named Person #1</w:t>
            </w: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F1558B" w14:textId="73A7D930" w:rsidR="007F2B09" w:rsidRPr="00190F06" w:rsidRDefault="007F2B09" w:rsidP="007D1D5E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  <w:tr w:rsidR="007F2B09" w:rsidRPr="00190F06" w14:paraId="5B8EB695" w14:textId="77777777" w:rsidTr="007D1D5E">
        <w:trPr>
          <w:trHeight w:val="295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351D1" w14:textId="1908E556" w:rsidR="007F2B09" w:rsidRPr="00190F06" w:rsidRDefault="007F2B09" w:rsidP="007F2B09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t>Named Person #2</w:t>
            </w: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2690D2" w14:textId="77777777" w:rsidR="007F2B09" w:rsidRPr="00190F06" w:rsidRDefault="007F2B09" w:rsidP="007F2B09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  <w:tr w:rsidR="007F2B09" w:rsidRPr="00190F06" w14:paraId="4034B59A" w14:textId="77777777" w:rsidTr="007D1D5E">
        <w:trPr>
          <w:trHeight w:val="295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FF5A5C" w14:textId="43C5F508" w:rsidR="007F2B09" w:rsidRPr="00190F06" w:rsidRDefault="007F2B09" w:rsidP="007F2B09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t>Named Person #3</w:t>
            </w: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3A21F0" w14:textId="77777777" w:rsidR="007F2B09" w:rsidRPr="00190F06" w:rsidRDefault="007F2B09" w:rsidP="007F2B09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Text4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</w:p>
        </w:tc>
      </w:tr>
      <w:tr w:rsidR="00157379" w:rsidRPr="00190F06" w14:paraId="39972494" w14:textId="77777777" w:rsidTr="00BF22D4">
        <w:trPr>
          <w:trHeight w:val="295"/>
        </w:trPr>
        <w:tc>
          <w:tcPr>
            <w:tcW w:w="9630" w:type="dxa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14A1FD" w14:textId="6A902D55" w:rsidR="00157379" w:rsidRPr="00190F06" w:rsidRDefault="00157379" w:rsidP="00157379">
            <w:pPr>
              <w:pStyle w:val="Default"/>
              <w:spacing w:before="0" w:line="240" w:lineRule="auto"/>
              <w:jc w:val="both"/>
              <w:rPr>
                <w:rFonts w:ascii="Arial" w:hAnsi="Arial" w:cs="Arial"/>
                <w:i/>
                <w:iCs/>
                <w:lang w:val="en-US"/>
              </w:rPr>
            </w:pPr>
            <w:r w:rsidRPr="00190F06">
              <w:rPr>
                <w:rFonts w:ascii="Arial" w:hAnsi="Arial" w:cs="Arial"/>
                <w:i/>
                <w:iCs/>
                <w:lang w:val="en-US"/>
              </w:rPr>
              <w:t xml:space="preserve">I understand that I can withdraw this consent to share at any time by informing my therapist. </w:t>
            </w:r>
          </w:p>
        </w:tc>
      </w:tr>
      <w:tr w:rsidR="007F2B09" w:rsidRPr="00190F06" w14:paraId="26E1B330" w14:textId="77777777" w:rsidTr="007D1D5E">
        <w:trPr>
          <w:trHeight w:val="295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63080C" w14:textId="4A2BCEFC" w:rsidR="007F2B09" w:rsidRPr="00190F06" w:rsidRDefault="00BC6171" w:rsidP="007F2B09">
            <w:pPr>
              <w:pStyle w:val="Body"/>
              <w:jc w:val="right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Client Name</w:t>
            </w: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389CBC" w14:textId="40AE5271" w:rsidR="007F2B09" w:rsidRPr="00190F06" w:rsidRDefault="00CD03D2" w:rsidP="007F2B09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format w:val="TITLE 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  <w:noProof/>
              </w:rPr>
              <w:t> </w:t>
            </w:r>
            <w:r w:rsidRPr="00190F06">
              <w:rPr>
                <w:rFonts w:ascii="Arial" w:hAnsi="Arial" w:cs="Arial"/>
              </w:rPr>
              <w:fldChar w:fldCharType="end"/>
            </w:r>
            <w:r w:rsidR="00BC6171" w:rsidRPr="00190F06">
              <w:rPr>
                <w:rFonts w:ascii="Arial" w:hAnsi="Arial" w:cs="Arial"/>
              </w:rPr>
              <w:t xml:space="preserve"> </w:t>
            </w:r>
            <w:r w:rsidRPr="00190F06">
              <w:rPr>
                <w:rFonts w:ascii="Arial" w:hAnsi="Arial" w:cs="Arial"/>
              </w:rPr>
              <w:tab/>
            </w:r>
            <w:r w:rsidRPr="00190F06">
              <w:rPr>
                <w:rFonts w:ascii="Arial" w:hAnsi="Arial" w:cs="Arial"/>
              </w:rPr>
              <w:tab/>
            </w:r>
            <w:r w:rsidR="00BC6171" w:rsidRPr="00190F06">
              <w:rPr>
                <w:rFonts w:ascii="Arial" w:hAnsi="Arial" w:cs="Arial"/>
              </w:rPr>
              <w:t>Signed</w:t>
            </w:r>
            <w:r w:rsidRPr="00190F06">
              <w:rPr>
                <w:rFonts w:ascii="Arial" w:hAnsi="Arial" w:cs="Arial"/>
              </w:rPr>
              <w:tab/>
            </w:r>
            <w:r w:rsidRPr="00190F06">
              <w:rPr>
                <w:rFonts w:ascii="Arial" w:hAnsi="Arial" w:cs="Arial"/>
              </w:rPr>
              <w:tab/>
            </w:r>
            <w:r w:rsidRPr="00190F06">
              <w:rPr>
                <w:rFonts w:ascii="Arial" w:hAnsi="Arial" w:cs="Arial"/>
              </w:rPr>
              <w:tab/>
              <w:t>Date</w:t>
            </w:r>
          </w:p>
        </w:tc>
      </w:tr>
      <w:tr w:rsidR="007F2B09" w:rsidRPr="00190F06" w14:paraId="10C67120" w14:textId="77777777" w:rsidTr="007D1D5E">
        <w:trPr>
          <w:trHeight w:val="295"/>
        </w:trPr>
        <w:tc>
          <w:tcPr>
            <w:tcW w:w="27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A3F894" w14:textId="3678CDB6" w:rsidR="007F2B09" w:rsidRPr="00190F06" w:rsidRDefault="00CD03D2" w:rsidP="007F2B09">
            <w:pPr>
              <w:pStyle w:val="Body"/>
              <w:jc w:val="right"/>
              <w:rPr>
                <w:rFonts w:cs="Arial"/>
                <w:sz w:val="24"/>
                <w:szCs w:val="24"/>
              </w:rPr>
            </w:pPr>
            <w:r w:rsidRPr="00190F06">
              <w:rPr>
                <w:rFonts w:cs="Arial"/>
                <w:sz w:val="24"/>
                <w:szCs w:val="24"/>
              </w:rPr>
              <w:t>Therapist Name</w:t>
            </w:r>
          </w:p>
        </w:tc>
        <w:tc>
          <w:tcPr>
            <w:tcW w:w="687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40BD3" w14:textId="0A92C095" w:rsidR="007F2B09" w:rsidRPr="00190F06" w:rsidRDefault="00CD03D2" w:rsidP="007F2B09">
            <w:pPr>
              <w:rPr>
                <w:rFonts w:ascii="Arial" w:hAnsi="Arial" w:cs="Arial"/>
              </w:rPr>
            </w:pPr>
            <w:r w:rsidRPr="00190F06">
              <w:rPr>
                <w:rFonts w:ascii="Arial" w:hAnsi="Arial" w:cs="Arial"/>
              </w:rPr>
              <w:fldChar w:fldCharType="begin">
                <w:ffData>
                  <w:name w:val=""/>
                  <w:enabled/>
                  <w:calcOnExit w:val="0"/>
                  <w:textInput>
                    <w:default w:val="Dr Paul Bibby"/>
                    <w:format w:val="TITLE CASE"/>
                  </w:textInput>
                </w:ffData>
              </w:fldChar>
            </w:r>
            <w:r w:rsidRPr="00190F06">
              <w:rPr>
                <w:rFonts w:ascii="Arial" w:hAnsi="Arial" w:cs="Arial"/>
              </w:rPr>
              <w:instrText xml:space="preserve"> FORMTEXT </w:instrText>
            </w:r>
            <w:r w:rsidRPr="00190F06">
              <w:rPr>
                <w:rFonts w:ascii="Arial" w:hAnsi="Arial" w:cs="Arial"/>
              </w:rPr>
            </w:r>
            <w:r w:rsidRPr="00190F06">
              <w:rPr>
                <w:rFonts w:ascii="Arial" w:hAnsi="Arial" w:cs="Arial"/>
              </w:rPr>
              <w:fldChar w:fldCharType="separate"/>
            </w:r>
            <w:r w:rsidRPr="00190F06">
              <w:rPr>
                <w:rFonts w:ascii="Arial" w:hAnsi="Arial" w:cs="Arial"/>
                <w:noProof/>
              </w:rPr>
              <w:t>Dr Paul Bibby</w:t>
            </w:r>
            <w:r w:rsidRPr="00190F06">
              <w:rPr>
                <w:rFonts w:ascii="Arial" w:hAnsi="Arial" w:cs="Arial"/>
              </w:rPr>
              <w:fldChar w:fldCharType="end"/>
            </w:r>
            <w:r w:rsidRPr="00190F06">
              <w:rPr>
                <w:rFonts w:ascii="Arial" w:hAnsi="Arial" w:cs="Arial"/>
              </w:rPr>
              <w:tab/>
              <w:t>Signed</w:t>
            </w:r>
            <w:r w:rsidRPr="00190F06">
              <w:rPr>
                <w:rFonts w:ascii="Arial" w:hAnsi="Arial" w:cs="Arial"/>
              </w:rPr>
              <w:tab/>
            </w:r>
            <w:r w:rsidRPr="00190F06">
              <w:rPr>
                <w:rFonts w:ascii="Arial" w:hAnsi="Arial" w:cs="Arial"/>
              </w:rPr>
              <w:tab/>
            </w:r>
            <w:r w:rsidRPr="00190F06">
              <w:rPr>
                <w:rFonts w:ascii="Arial" w:hAnsi="Arial" w:cs="Arial"/>
              </w:rPr>
              <w:tab/>
              <w:t>Date</w:t>
            </w:r>
          </w:p>
        </w:tc>
      </w:tr>
    </w:tbl>
    <w:p w14:paraId="04D9B909" w14:textId="7FE7861A" w:rsidR="00F9633F" w:rsidRPr="00CD03D2" w:rsidRDefault="00F9633F" w:rsidP="00CD03D2">
      <w:pPr>
        <w:pStyle w:val="Default"/>
        <w:spacing w:before="0" w:after="266" w:line="240" w:lineRule="auto"/>
        <w:rPr>
          <w:rFonts w:eastAsia="Arial" w:cs="Arial"/>
          <w:u w:color="000000"/>
        </w:rPr>
      </w:pPr>
    </w:p>
    <w:sectPr w:rsidR="00F9633F" w:rsidRPr="00CD03D2" w:rsidSect="009D72A1">
      <w:headerReference w:type="default" r:id="rId7"/>
      <w:footerReference w:type="default" r:id="rId8"/>
      <w:headerReference w:type="first" r:id="rId9"/>
      <w:pgSz w:w="11906" w:h="16838"/>
      <w:pgMar w:top="1134" w:right="1134" w:bottom="1134" w:left="1134" w:header="709" w:footer="283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8FEC62" w14:textId="77777777" w:rsidR="006F65FF" w:rsidRDefault="006F65FF">
      <w:r>
        <w:separator/>
      </w:r>
    </w:p>
  </w:endnote>
  <w:endnote w:type="continuationSeparator" w:id="0">
    <w:p w14:paraId="573A1D8C" w14:textId="77777777" w:rsidR="006F65FF" w:rsidRDefault="006F65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6B2600" w14:textId="7F49184C" w:rsidR="00470C97" w:rsidRPr="00470C97" w:rsidRDefault="00470C97">
    <w:pPr>
      <w:pStyle w:val="Footer"/>
      <w:rPr>
        <w:rFonts w:ascii="Arial" w:hAnsi="Arial"/>
        <w:b/>
        <w:i/>
      </w:rPr>
    </w:pPr>
    <w:r w:rsidRPr="00470C97">
      <w:rPr>
        <w:rFonts w:ascii="Arial" w:hAnsi="Arial"/>
        <w:b/>
        <w:i/>
      </w:rPr>
      <w:ptab w:relativeTo="margin" w:alignment="center" w:leader="none"/>
    </w:r>
    <w:r w:rsidRPr="00470C97">
      <w:rPr>
        <w:rFonts w:ascii="Arial" w:hAnsi="Arial"/>
        <w:b/>
        <w:i/>
      </w:rPr>
      <w:t>Thank You</w:t>
    </w:r>
    <w:r w:rsidR="00E957CD">
      <w:rPr>
        <w:rFonts w:ascii="Arial" w:hAnsi="Arial"/>
        <w:b/>
        <w:i/>
      </w:rPr>
      <w:t>!</w:t>
    </w:r>
    <w:r w:rsidRPr="00470C97">
      <w:rPr>
        <w:rFonts w:ascii="Arial" w:hAnsi="Arial"/>
        <w:b/>
        <w:i/>
      </w:rPr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04DE66" w14:textId="77777777" w:rsidR="006F65FF" w:rsidRDefault="006F65FF">
      <w:r>
        <w:separator/>
      </w:r>
    </w:p>
  </w:footnote>
  <w:footnote w:type="continuationSeparator" w:id="0">
    <w:p w14:paraId="5331E1A0" w14:textId="77777777" w:rsidR="006F65FF" w:rsidRDefault="006F65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08E74" w14:textId="77777777" w:rsidR="00894333" w:rsidRDefault="00894333">
    <w:pPr>
      <w:pStyle w:val="HeaderFooter"/>
      <w:tabs>
        <w:tab w:val="clear" w:pos="9020"/>
        <w:tab w:val="center" w:pos="4819"/>
        <w:tab w:val="right" w:pos="9638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485FC6" w14:textId="77777777" w:rsidR="009D72A1" w:rsidRDefault="009D72A1" w:rsidP="009D72A1">
    <w:pPr>
      <w:pStyle w:val="HeaderFooter"/>
      <w:tabs>
        <w:tab w:val="clear" w:pos="9020"/>
        <w:tab w:val="center" w:pos="4819"/>
        <w:tab w:val="right" w:pos="9638"/>
      </w:tabs>
    </w:pPr>
    <w:r>
      <w:rPr>
        <w:noProof/>
      </w:rPr>
      <w:drawing>
        <wp:inline distT="0" distB="0" distL="0" distR="0" wp14:anchorId="51C00400" wp14:editId="4E665D80">
          <wp:extent cx="1164101" cy="405581"/>
          <wp:effectExtent l="0" t="0" r="0" b="0"/>
          <wp:docPr id="1073741825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" descr="Image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64101" cy="40558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481DC7BF" wp14:editId="3984D8D5">
          <wp:extent cx="3317800" cy="1658900"/>
          <wp:effectExtent l="0" t="0" r="0" b="0"/>
          <wp:docPr id="1073741826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" descr="Image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317800" cy="165890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387F332E" wp14:editId="02DB3059">
          <wp:extent cx="400969" cy="411806"/>
          <wp:effectExtent l="0" t="0" r="0" b="0"/>
          <wp:docPr id="1073741827" name="officeArt object" descr="Imag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" descr="Image"/>
                  <pic:cNvPicPr>
                    <a:picLocks noChangeAspect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00969" cy="411806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  <w:p w14:paraId="378EE6FA" w14:textId="77777777" w:rsidR="009D72A1" w:rsidRDefault="009D72A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B0942"/>
    <w:multiLevelType w:val="hybridMultilevel"/>
    <w:tmpl w:val="D20A53C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031AB8"/>
    <w:multiLevelType w:val="hybridMultilevel"/>
    <w:tmpl w:val="FA145406"/>
    <w:lvl w:ilvl="0" w:tplc="FA82D24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DD6A47"/>
    <w:multiLevelType w:val="hybridMultilevel"/>
    <w:tmpl w:val="D20A53C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264DCC"/>
    <w:multiLevelType w:val="hybridMultilevel"/>
    <w:tmpl w:val="7C8C99BC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sz w:val="24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58672073">
    <w:abstractNumId w:val="1"/>
  </w:num>
  <w:num w:numId="2" w16cid:durableId="2009092317">
    <w:abstractNumId w:val="0"/>
  </w:num>
  <w:num w:numId="3" w16cid:durableId="1729917223">
    <w:abstractNumId w:val="2"/>
  </w:num>
  <w:num w:numId="4" w16cid:durableId="20233023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6"/>
  <w:displayBackgroundShape/>
  <w:proofState w:spelling="clean" w:grammar="clean"/>
  <w:attachedTemplate r:id="rId1"/>
  <w:documentProtection w:edit="forms" w:enforcement="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1558"/>
    <w:rsid w:val="00157379"/>
    <w:rsid w:val="00190F06"/>
    <w:rsid w:val="001D7246"/>
    <w:rsid w:val="002F5F45"/>
    <w:rsid w:val="003A4821"/>
    <w:rsid w:val="00470C97"/>
    <w:rsid w:val="00496D1E"/>
    <w:rsid w:val="0054636F"/>
    <w:rsid w:val="00577A9A"/>
    <w:rsid w:val="005B3A38"/>
    <w:rsid w:val="005D4F22"/>
    <w:rsid w:val="006E356C"/>
    <w:rsid w:val="006F210B"/>
    <w:rsid w:val="006F65FF"/>
    <w:rsid w:val="007027B7"/>
    <w:rsid w:val="007F2B09"/>
    <w:rsid w:val="0081611D"/>
    <w:rsid w:val="00854046"/>
    <w:rsid w:val="00894333"/>
    <w:rsid w:val="008F133F"/>
    <w:rsid w:val="00980D53"/>
    <w:rsid w:val="009A6D32"/>
    <w:rsid w:val="009D11C1"/>
    <w:rsid w:val="009D72A1"/>
    <w:rsid w:val="00A23F43"/>
    <w:rsid w:val="00A716D9"/>
    <w:rsid w:val="00A746A5"/>
    <w:rsid w:val="00A931C3"/>
    <w:rsid w:val="00B21558"/>
    <w:rsid w:val="00B91834"/>
    <w:rsid w:val="00BC6171"/>
    <w:rsid w:val="00C020D6"/>
    <w:rsid w:val="00C200BA"/>
    <w:rsid w:val="00C56D1A"/>
    <w:rsid w:val="00C57E5F"/>
    <w:rsid w:val="00CA6AF8"/>
    <w:rsid w:val="00CD03D2"/>
    <w:rsid w:val="00D04655"/>
    <w:rsid w:val="00D8040A"/>
    <w:rsid w:val="00DB6123"/>
    <w:rsid w:val="00E05FF0"/>
    <w:rsid w:val="00E46415"/>
    <w:rsid w:val="00E81FFC"/>
    <w:rsid w:val="00E957CD"/>
    <w:rsid w:val="00F0752D"/>
    <w:rsid w:val="00F301D9"/>
    <w:rsid w:val="00F45002"/>
    <w:rsid w:val="00F80BF2"/>
    <w:rsid w:val="00F9633F"/>
    <w:rsid w:val="00FC2E70"/>
    <w:rsid w:val="00FC3720"/>
    <w:rsid w:val="00FD42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3B33287"/>
  <w15:docId w15:val="{D51F038D-2C83-DB46-A33B-4FCEB6E913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en-GB" w:eastAsia="en-GB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Footer">
    <w:name w:val="Header &amp; Footer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Title">
    <w:name w:val="Title"/>
    <w:next w:val="Body"/>
    <w:link w:val="TitleChar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Body">
    <w:name w:val="Body"/>
    <w:rPr>
      <w:rFonts w:ascii="Arial" w:hAnsi="Arial" w:cs="Arial Unicode MS"/>
      <w:color w:val="000000"/>
      <w:sz w:val="22"/>
      <w:szCs w:val="22"/>
      <w:lang w:val="en-US"/>
      <w14:textOutline w14:w="0" w14:cap="flat" w14:cmpd="sng" w14:algn="ctr">
        <w14:noFill/>
        <w14:prstDash w14:val="solid"/>
        <w14:bevel/>
      </w14:textOutline>
    </w:rPr>
  </w:style>
  <w:style w:type="paragraph" w:customStyle="1" w:styleId="Default">
    <w:name w:val="Default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character" w:customStyle="1" w:styleId="TitleChar">
    <w:name w:val="Title Char"/>
    <w:basedOn w:val="DefaultParagraphFont"/>
    <w:link w:val="Title"/>
    <w:uiPriority w:val="10"/>
    <w:rsid w:val="007027B7"/>
    <w:rPr>
      <w:rFonts w:ascii="Helvetica Neue" w:hAnsi="Helvetica Neue" w:cs="Arial Unicode MS"/>
      <w:b/>
      <w:bCs/>
      <w:color w:val="000000"/>
      <w:sz w:val="60"/>
      <w:szCs w:val="6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Header">
    <w:name w:val="header"/>
    <w:basedOn w:val="Normal"/>
    <w:link w:val="HeaderChar"/>
    <w:uiPriority w:val="99"/>
    <w:unhideWhenUsed/>
    <w:rsid w:val="008943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4333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unhideWhenUsed/>
    <w:rsid w:val="008943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4333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"/><Relationship Id="rId2" Type="http://schemas.openxmlformats.org/officeDocument/2006/relationships/image" Target="media/image2.tif"/><Relationship Id="rId1" Type="http://schemas.openxmlformats.org/officeDocument/2006/relationships/image" Target="media/image1.t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paul/Documents/GBPS/Client%20Forms/GBPS%20Client%20Data%20Form%20(V2%20-%20June%202023)%20MSW%20form.dotx" TargetMode="Externa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Arial"/>
            <a:ea typeface="Arial"/>
            <a:cs typeface="Arial"/>
            <a:sym typeface="Arial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GBPS Client Data Form (V2 - June 2023) MSW form.dotx</Template>
  <TotalTime>61</TotalTime>
  <Pages>2</Pages>
  <Words>293</Words>
  <Characters>1675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Paul Bibby</cp:lastModifiedBy>
  <cp:revision>23</cp:revision>
  <dcterms:created xsi:type="dcterms:W3CDTF">2023-06-14T15:02:00Z</dcterms:created>
  <dcterms:modified xsi:type="dcterms:W3CDTF">2023-06-15T11:06:00Z</dcterms:modified>
</cp:coreProperties>
</file>